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F253D" w14:textId="480EF8A7" w:rsidR="00AD66E8" w:rsidRDefault="00AD66E8" w:rsidP="002D7247">
      <w:pPr>
        <w:jc w:val="both"/>
        <w:rPr>
          <w:rFonts w:ascii="Arial" w:hAnsi="Arial"/>
          <w:b/>
          <w:sz w:val="24"/>
        </w:rPr>
      </w:pPr>
    </w:p>
    <w:p w14:paraId="749DD54D" w14:textId="2153897F" w:rsidR="002D7247" w:rsidRPr="002D7247" w:rsidRDefault="002D7247" w:rsidP="002D7247">
      <w:pPr>
        <w:jc w:val="right"/>
        <w:rPr>
          <w:rFonts w:ascii="Arial" w:hAnsi="Arial"/>
          <w:b/>
        </w:rPr>
      </w:pPr>
      <w:r w:rsidRPr="002D7247">
        <w:rPr>
          <w:rFonts w:ascii="Arial" w:hAnsi="Arial"/>
          <w:b/>
        </w:rPr>
        <w:t xml:space="preserve">ALLA PROCURA DELLA REPUBBLICA </w:t>
      </w:r>
    </w:p>
    <w:p w14:paraId="3C0017FD" w14:textId="55FF9147" w:rsidR="002D7247" w:rsidRPr="002D7247" w:rsidRDefault="002D7247" w:rsidP="002D7247">
      <w:pPr>
        <w:jc w:val="right"/>
        <w:rPr>
          <w:rFonts w:ascii="Arial" w:hAnsi="Arial"/>
          <w:b/>
        </w:rPr>
      </w:pPr>
      <w:r w:rsidRPr="002D7247">
        <w:rPr>
          <w:rFonts w:ascii="Arial" w:hAnsi="Arial"/>
          <w:b/>
        </w:rPr>
        <w:t xml:space="preserve">PRESSO IL TRIBUNALE PER I MINORENNI </w:t>
      </w:r>
    </w:p>
    <w:p w14:paraId="560D6B30" w14:textId="4D53A4E2" w:rsidR="002D7247" w:rsidRPr="002D7247" w:rsidRDefault="002D7247" w:rsidP="002D7247">
      <w:pPr>
        <w:jc w:val="right"/>
        <w:rPr>
          <w:rFonts w:ascii="Arial" w:hAnsi="Arial"/>
          <w:b/>
        </w:rPr>
      </w:pPr>
      <w:r w:rsidRPr="002D7247">
        <w:rPr>
          <w:rFonts w:ascii="Arial" w:hAnsi="Arial"/>
          <w:b/>
        </w:rPr>
        <w:t>DI FIRENZE</w:t>
      </w:r>
    </w:p>
    <w:p w14:paraId="4F2F253F" w14:textId="77777777" w:rsidR="00DC4701" w:rsidRPr="002D7247" w:rsidRDefault="00DC4701">
      <w:pPr>
        <w:spacing w:line="360" w:lineRule="auto"/>
        <w:jc w:val="both"/>
        <w:rPr>
          <w:rFonts w:ascii="Book Antiqua" w:hAnsi="Book Antiqua"/>
          <w:b/>
          <w:sz w:val="24"/>
          <w:szCs w:val="24"/>
        </w:rPr>
      </w:pPr>
    </w:p>
    <w:tbl>
      <w:tblPr>
        <w:tblW w:w="11057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057"/>
      </w:tblGrid>
      <w:tr w:rsidR="002D7247" w:rsidRPr="002D7247" w14:paraId="68321741" w14:textId="77777777" w:rsidTr="002D7247">
        <w:trPr>
          <w:trHeight w:val="260"/>
        </w:trPr>
        <w:tc>
          <w:tcPr>
            <w:tcW w:w="11057" w:type="dxa"/>
          </w:tcPr>
          <w:p w14:paraId="0840A4BA" w14:textId="0751E840" w:rsidR="002D7247" w:rsidRPr="002D7247" w:rsidRDefault="002D7247" w:rsidP="002D7247">
            <w:pPr>
              <w:spacing w:line="360" w:lineRule="auto"/>
              <w:jc w:val="center"/>
              <w:rPr>
                <w:rFonts w:ascii="Book Antiqua" w:hAnsi="Book Antiqua"/>
                <w:b/>
              </w:rPr>
            </w:pPr>
            <w:r w:rsidRPr="002D7247">
              <w:rPr>
                <w:rFonts w:ascii="Book Antiqua" w:hAnsi="Book Antiqua"/>
                <w:b/>
              </w:rPr>
              <w:t>RICHIESTA DI COMUNICAZIONE DELLE ISCRIZIONI NEL REGISTRO DELLE NOTIZIE DI REATO</w:t>
            </w:r>
          </w:p>
          <w:p w14:paraId="53E736E7" w14:textId="3CEA723A" w:rsidR="002D7247" w:rsidRPr="002D7247" w:rsidRDefault="002D7247" w:rsidP="002D7247">
            <w:pPr>
              <w:spacing w:line="360" w:lineRule="auto"/>
              <w:jc w:val="center"/>
              <w:rPr>
                <w:rFonts w:ascii="Book Antiqua" w:hAnsi="Book Antiqua"/>
                <w:b/>
              </w:rPr>
            </w:pPr>
            <w:r w:rsidRPr="002D7247">
              <w:rPr>
                <w:rFonts w:ascii="Book Antiqua" w:hAnsi="Book Antiqua"/>
                <w:b/>
              </w:rPr>
              <w:t>ex art 335 c.p.p. e 110 disp. att. c.p.p.</w:t>
            </w:r>
          </w:p>
        </w:tc>
      </w:tr>
    </w:tbl>
    <w:p w14:paraId="3616692C" w14:textId="2C1712FE" w:rsidR="002D7247" w:rsidRDefault="002D7247">
      <w:pPr>
        <w:spacing w:line="360" w:lineRule="auto"/>
        <w:jc w:val="both"/>
        <w:rPr>
          <w:rFonts w:ascii="Book Antiqua" w:hAnsi="Book Antiqua"/>
          <w:b/>
          <w:sz w:val="24"/>
          <w:szCs w:val="24"/>
        </w:rPr>
      </w:pPr>
    </w:p>
    <w:p w14:paraId="1A1B1A43" w14:textId="63E6E71F" w:rsidR="002D7247" w:rsidRPr="004372FB" w:rsidRDefault="002D7247" w:rsidP="002D7247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4372FB">
        <w:rPr>
          <w:rFonts w:asciiTheme="majorHAnsi" w:hAnsiTheme="majorHAnsi"/>
          <w:sz w:val="22"/>
          <w:szCs w:val="22"/>
        </w:rPr>
        <w:t xml:space="preserve">Il/la sottoscritto/a, nome __________________________ cognome __________________________________nato/a il ________________ in ______________________ (se nato/a all’estero indicare anche lo Stato) ______________________________ residente in ________________________ via _____________________________________ </w:t>
      </w:r>
      <w:r w:rsidR="004372FB" w:rsidRPr="004372FB">
        <w:rPr>
          <w:rFonts w:asciiTheme="majorHAnsi" w:hAnsiTheme="majorHAnsi"/>
          <w:sz w:val="22"/>
          <w:szCs w:val="22"/>
        </w:rPr>
        <w:t xml:space="preserve">                    </w:t>
      </w:r>
      <w:r w:rsidRPr="004372FB">
        <w:rPr>
          <w:rFonts w:asciiTheme="majorHAnsi" w:hAnsiTheme="majorHAnsi"/>
          <w:sz w:val="22"/>
          <w:szCs w:val="22"/>
        </w:rPr>
        <w:t xml:space="preserve">telefono </w:t>
      </w:r>
      <w:r w:rsidR="004372FB" w:rsidRPr="004372FB">
        <w:rPr>
          <w:rFonts w:asciiTheme="majorHAnsi" w:hAnsiTheme="majorHAnsi"/>
          <w:sz w:val="22"/>
          <w:szCs w:val="22"/>
        </w:rPr>
        <w:t xml:space="preserve">_____________________ </w:t>
      </w:r>
    </w:p>
    <w:p w14:paraId="5856E6A5" w14:textId="77777777" w:rsidR="002D7247" w:rsidRPr="004372FB" w:rsidRDefault="002D7247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p w14:paraId="6C74B03C" w14:textId="28B774B5" w:rsidR="004372FB" w:rsidRPr="004372FB" w:rsidRDefault="002D7247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4372FB">
        <w:rPr>
          <w:rFonts w:asciiTheme="majorHAnsi" w:hAnsiTheme="majorHAnsi"/>
          <w:sz w:val="22"/>
          <w:szCs w:val="22"/>
        </w:rPr>
        <w:t>in qualità di</w:t>
      </w:r>
      <w:r w:rsidR="004372FB" w:rsidRPr="004372FB">
        <w:rPr>
          <w:rFonts w:asciiTheme="majorHAnsi" w:hAnsiTheme="majorHAnsi"/>
          <w:sz w:val="22"/>
          <w:szCs w:val="22"/>
        </w:rPr>
        <w:t xml:space="preserve"> GENITORE/ESERCENTE LA RESP. GENITORIALE </w:t>
      </w:r>
      <w:r w:rsidR="00DB0628">
        <w:rPr>
          <w:rFonts w:asciiTheme="majorHAnsi" w:hAnsiTheme="majorHAnsi"/>
          <w:sz w:val="22"/>
          <w:szCs w:val="22"/>
        </w:rPr>
        <w:t xml:space="preserve">e/o </w:t>
      </w:r>
      <w:r w:rsidR="004372FB" w:rsidRPr="004372FB">
        <w:rPr>
          <w:rFonts w:asciiTheme="majorHAnsi" w:hAnsiTheme="majorHAnsi"/>
          <w:sz w:val="22"/>
          <w:szCs w:val="22"/>
        </w:rPr>
        <w:t xml:space="preserve"> </w:t>
      </w:r>
      <w:r w:rsidRPr="004372FB">
        <w:rPr>
          <w:rFonts w:asciiTheme="majorHAnsi" w:hAnsiTheme="majorHAnsi"/>
          <w:sz w:val="22"/>
          <w:szCs w:val="22"/>
        </w:rPr>
        <w:t>PARTE INTERESSATA</w:t>
      </w:r>
      <w:r w:rsidR="004372FB" w:rsidRPr="004372FB">
        <w:rPr>
          <w:rFonts w:asciiTheme="majorHAnsi" w:hAnsiTheme="majorHAnsi"/>
          <w:sz w:val="22"/>
          <w:szCs w:val="22"/>
        </w:rPr>
        <w:t xml:space="preserve"> :</w:t>
      </w:r>
    </w:p>
    <w:p w14:paraId="5399CE3B" w14:textId="5C007584" w:rsidR="004372FB" w:rsidRPr="004372FB" w:rsidRDefault="004372FB" w:rsidP="004372FB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4372FB">
        <w:rPr>
          <w:rFonts w:asciiTheme="majorHAnsi" w:hAnsiTheme="majorHAnsi"/>
          <w:sz w:val="22"/>
          <w:szCs w:val="22"/>
        </w:rPr>
        <w:t xml:space="preserve">□ INDAGATO </w:t>
      </w:r>
    </w:p>
    <w:p w14:paraId="347D0E86" w14:textId="0ABB92D9" w:rsidR="004372FB" w:rsidRPr="004372FB" w:rsidRDefault="004372FB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4372FB">
        <w:rPr>
          <w:rFonts w:asciiTheme="majorHAnsi" w:hAnsiTheme="majorHAnsi"/>
          <w:sz w:val="22"/>
          <w:szCs w:val="22"/>
        </w:rPr>
        <w:t xml:space="preserve">□ PARTE OFFESA </w:t>
      </w:r>
    </w:p>
    <w:p w14:paraId="6517D3CD" w14:textId="0C529CA0" w:rsidR="002D7247" w:rsidRPr="004372FB" w:rsidRDefault="002D7247" w:rsidP="004372FB">
      <w:pPr>
        <w:spacing w:line="360" w:lineRule="auto"/>
        <w:jc w:val="center"/>
        <w:rPr>
          <w:rFonts w:asciiTheme="majorHAnsi" w:hAnsiTheme="majorHAnsi"/>
          <w:sz w:val="22"/>
          <w:szCs w:val="22"/>
        </w:rPr>
      </w:pPr>
      <w:r w:rsidRPr="004372FB">
        <w:rPr>
          <w:rFonts w:asciiTheme="majorHAnsi" w:hAnsiTheme="majorHAnsi"/>
          <w:sz w:val="22"/>
          <w:szCs w:val="22"/>
        </w:rPr>
        <w:t>CHIEDE</w:t>
      </w:r>
    </w:p>
    <w:p w14:paraId="55B12CA6" w14:textId="77777777" w:rsidR="002D7247" w:rsidRPr="004372FB" w:rsidRDefault="002D7247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p w14:paraId="677B3C27" w14:textId="43D12D99" w:rsidR="002D7247" w:rsidRPr="004372FB" w:rsidRDefault="004372FB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4372FB">
        <w:rPr>
          <w:rFonts w:asciiTheme="majorHAnsi" w:hAnsiTheme="majorHAnsi"/>
          <w:sz w:val="22"/>
          <w:szCs w:val="22"/>
        </w:rPr>
        <w:t>c</w:t>
      </w:r>
      <w:r w:rsidR="002D7247" w:rsidRPr="004372FB">
        <w:rPr>
          <w:rFonts w:asciiTheme="majorHAnsi" w:hAnsiTheme="majorHAnsi"/>
          <w:sz w:val="22"/>
          <w:szCs w:val="22"/>
        </w:rPr>
        <w:t>he gli vengano comunicate eventuali iscrizioni nel registro delle notizie di reato di questa Procura della Repubblic</w:t>
      </w:r>
      <w:r w:rsidRPr="004372FB">
        <w:rPr>
          <w:rFonts w:asciiTheme="majorHAnsi" w:hAnsiTheme="majorHAnsi"/>
          <w:sz w:val="22"/>
          <w:szCs w:val="22"/>
        </w:rPr>
        <w:t>a p</w:t>
      </w:r>
      <w:r w:rsidR="002D7247" w:rsidRPr="004372FB">
        <w:rPr>
          <w:rFonts w:asciiTheme="majorHAnsi" w:hAnsiTheme="majorHAnsi"/>
          <w:sz w:val="22"/>
          <w:szCs w:val="22"/>
        </w:rPr>
        <w:t xml:space="preserve">er fatti avvenuti a ________________________________________________ in data ___________________________ </w:t>
      </w:r>
    </w:p>
    <w:p w14:paraId="08241503" w14:textId="77777777" w:rsidR="004372FB" w:rsidRPr="004372FB" w:rsidRDefault="004372FB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p w14:paraId="36FB7CC5" w14:textId="5897DDBF" w:rsidR="002D7247" w:rsidRPr="004372FB" w:rsidRDefault="004372FB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4372FB">
        <w:rPr>
          <w:rFonts w:asciiTheme="majorHAnsi" w:hAnsiTheme="majorHAnsi"/>
          <w:sz w:val="22"/>
          <w:szCs w:val="22"/>
        </w:rPr>
        <w:t>Si a</w:t>
      </w:r>
      <w:r w:rsidR="002D7247" w:rsidRPr="004372FB">
        <w:rPr>
          <w:rFonts w:asciiTheme="majorHAnsi" w:hAnsiTheme="majorHAnsi"/>
          <w:sz w:val="22"/>
          <w:szCs w:val="22"/>
        </w:rPr>
        <w:t xml:space="preserve">llega la seguente documentazione (barrare gli allegati prodotti): </w:t>
      </w:r>
    </w:p>
    <w:p w14:paraId="226BC8F1" w14:textId="77777777" w:rsidR="004372FB" w:rsidRPr="004372FB" w:rsidRDefault="002D7247" w:rsidP="004372FB">
      <w:pPr>
        <w:pStyle w:val="Paragrafoelenco"/>
        <w:numPr>
          <w:ilvl w:val="0"/>
          <w:numId w:val="31"/>
        </w:numPr>
        <w:spacing w:line="360" w:lineRule="auto"/>
        <w:jc w:val="both"/>
        <w:rPr>
          <w:rFonts w:asciiTheme="majorHAnsi" w:hAnsiTheme="majorHAnsi"/>
        </w:rPr>
      </w:pPr>
      <w:r w:rsidRPr="004372FB">
        <w:rPr>
          <w:rFonts w:asciiTheme="majorHAnsi" w:hAnsiTheme="majorHAnsi"/>
        </w:rPr>
        <w:t xml:space="preserve"> fotocopia non autenticata del documento d’identità</w:t>
      </w:r>
      <w:r w:rsidR="004372FB" w:rsidRPr="004372FB">
        <w:rPr>
          <w:rFonts w:asciiTheme="majorHAnsi" w:hAnsiTheme="majorHAnsi"/>
        </w:rPr>
        <w:t xml:space="preserve"> del genitore</w:t>
      </w:r>
    </w:p>
    <w:p w14:paraId="1B9B9D7A" w14:textId="759AA52B" w:rsidR="002D7247" w:rsidRPr="004372FB" w:rsidRDefault="004372FB" w:rsidP="004372FB">
      <w:pPr>
        <w:pStyle w:val="Paragrafoelenco"/>
        <w:numPr>
          <w:ilvl w:val="0"/>
          <w:numId w:val="31"/>
        </w:numPr>
        <w:spacing w:line="360" w:lineRule="auto"/>
        <w:jc w:val="both"/>
        <w:rPr>
          <w:rFonts w:asciiTheme="majorHAnsi" w:hAnsiTheme="majorHAnsi"/>
        </w:rPr>
      </w:pPr>
      <w:r w:rsidRPr="004372FB">
        <w:rPr>
          <w:rFonts w:asciiTheme="majorHAnsi" w:hAnsiTheme="majorHAnsi"/>
        </w:rPr>
        <w:t>Fotocopia non autenticata del documento d’identità del minore</w:t>
      </w:r>
      <w:r w:rsidR="002D7247" w:rsidRPr="004372FB">
        <w:rPr>
          <w:rFonts w:asciiTheme="majorHAnsi" w:hAnsiTheme="majorHAnsi"/>
        </w:rPr>
        <w:t xml:space="preserve"> </w:t>
      </w:r>
    </w:p>
    <w:p w14:paraId="747DC29D" w14:textId="5B06F3F3" w:rsidR="002D7247" w:rsidRPr="008864F6" w:rsidRDefault="002D7247">
      <w:pPr>
        <w:spacing w:line="360" w:lineRule="auto"/>
        <w:jc w:val="both"/>
        <w:rPr>
          <w:rFonts w:asciiTheme="majorHAnsi" w:hAnsiTheme="majorHAnsi"/>
        </w:rPr>
      </w:pPr>
      <w:r w:rsidRPr="008864F6">
        <w:rPr>
          <w:rFonts w:asciiTheme="majorHAnsi" w:hAnsiTheme="majorHAnsi"/>
        </w:rPr>
        <w:t>In caso di richiesta fatta da cittadino straniero allegare: fotocopia non autenticata del documento d’identità o fotocopia del passaporto o fotocopia del permesso</w:t>
      </w:r>
      <w:r w:rsidR="004372FB" w:rsidRPr="008864F6">
        <w:rPr>
          <w:rFonts w:asciiTheme="majorHAnsi" w:hAnsiTheme="majorHAnsi"/>
        </w:rPr>
        <w:t xml:space="preserve"> di soggiorno</w:t>
      </w:r>
    </w:p>
    <w:p w14:paraId="79162C8F" w14:textId="77777777" w:rsidR="004372FB" w:rsidRDefault="004372FB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p w14:paraId="7612707C" w14:textId="41BE02BB" w:rsidR="008864F6" w:rsidRDefault="008864F6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4372FB">
        <w:rPr>
          <w:rFonts w:asciiTheme="majorHAnsi" w:hAnsiTheme="majorHAnsi"/>
          <w:sz w:val="22"/>
          <w:szCs w:val="22"/>
        </w:rPr>
        <w:t xml:space="preserve">□ </w:t>
      </w:r>
      <w:r>
        <w:rPr>
          <w:rFonts w:asciiTheme="majorHAnsi" w:hAnsiTheme="majorHAnsi"/>
          <w:sz w:val="22"/>
          <w:szCs w:val="22"/>
        </w:rPr>
        <w:t xml:space="preserve"> DELEGA AL RITIRO IL SIG./LA SIG.RA _____________________________________-</w:t>
      </w:r>
    </w:p>
    <w:p w14:paraId="2E92019A" w14:textId="701A17D4" w:rsidR="008864F6" w:rsidRDefault="008864F6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4372FB">
        <w:rPr>
          <w:rFonts w:asciiTheme="majorHAnsi" w:hAnsiTheme="majorHAnsi"/>
          <w:sz w:val="22"/>
          <w:szCs w:val="22"/>
        </w:rPr>
        <w:t xml:space="preserve">□ </w:t>
      </w:r>
      <w:r>
        <w:rPr>
          <w:rFonts w:asciiTheme="majorHAnsi" w:hAnsiTheme="majorHAnsi"/>
          <w:sz w:val="22"/>
          <w:szCs w:val="22"/>
        </w:rPr>
        <w:t xml:space="preserve"> CHIEDE LA RESTITUZIONE A MEZZO MAIL ALL’INDIRIZZO:</w:t>
      </w:r>
    </w:p>
    <w:p w14:paraId="077872C2" w14:textId="77777777" w:rsidR="008864F6" w:rsidRDefault="008864F6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p w14:paraId="200D9D35" w14:textId="70075222" w:rsidR="004372FB" w:rsidRPr="004372FB" w:rsidRDefault="004372FB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4372FB">
        <w:rPr>
          <w:rFonts w:asciiTheme="majorHAnsi" w:hAnsiTheme="majorHAnsi"/>
          <w:sz w:val="22"/>
          <w:szCs w:val="22"/>
        </w:rPr>
        <w:t xml:space="preserve">Firenze, (data) </w:t>
      </w:r>
      <w:r w:rsidR="008864F6">
        <w:rPr>
          <w:rFonts w:asciiTheme="majorHAnsi" w:hAnsiTheme="majorHAnsi"/>
          <w:sz w:val="22"/>
          <w:szCs w:val="22"/>
        </w:rPr>
        <w:t xml:space="preserve">              </w:t>
      </w:r>
      <w:r w:rsidRPr="004372FB">
        <w:rPr>
          <w:rFonts w:asciiTheme="majorHAnsi" w:hAnsiTheme="majorHAnsi"/>
          <w:sz w:val="22"/>
          <w:szCs w:val="22"/>
        </w:rPr>
        <w:t xml:space="preserve">______________                              Firma del richiedente _____________________________________ </w:t>
      </w:r>
    </w:p>
    <w:p w14:paraId="0838D31D" w14:textId="77777777" w:rsidR="00DB0628" w:rsidRDefault="00DB0628">
      <w:pPr>
        <w:spacing w:line="360" w:lineRule="auto"/>
        <w:jc w:val="both"/>
      </w:pPr>
    </w:p>
    <w:tbl>
      <w:tblPr>
        <w:tblW w:w="10110" w:type="dxa"/>
        <w:tblInd w:w="-1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10"/>
      </w:tblGrid>
      <w:tr w:rsidR="00DB0628" w:rsidRPr="00DB0628" w14:paraId="0961FED3" w14:textId="77777777" w:rsidTr="00DB0628">
        <w:trPr>
          <w:trHeight w:val="1175"/>
        </w:trPr>
        <w:tc>
          <w:tcPr>
            <w:tcW w:w="10110" w:type="dxa"/>
          </w:tcPr>
          <w:p w14:paraId="5E2DC752" w14:textId="77777777" w:rsidR="00DB0628" w:rsidRPr="00DB0628" w:rsidRDefault="00DB0628" w:rsidP="00DB0628">
            <w:pPr>
              <w:spacing w:line="360" w:lineRule="auto"/>
              <w:ind w:left="189"/>
              <w:jc w:val="both"/>
              <w:rPr>
                <w:rFonts w:asciiTheme="majorHAnsi" w:hAnsiTheme="majorHAnsi"/>
                <w:b/>
                <w:bCs/>
              </w:rPr>
            </w:pPr>
            <w:r w:rsidRPr="00DB0628">
              <w:rPr>
                <w:rFonts w:asciiTheme="majorHAnsi" w:hAnsiTheme="majorHAnsi"/>
                <w:b/>
                <w:bCs/>
              </w:rPr>
              <w:t xml:space="preserve">Spazio riservato all’ufficio per il pubblico in caso di esibizione del documento d’identità originale: </w:t>
            </w:r>
          </w:p>
          <w:p w14:paraId="4CD0138A" w14:textId="77777777" w:rsidR="00DB0628" w:rsidRDefault="00DB0628" w:rsidP="00DB0628">
            <w:pPr>
              <w:spacing w:line="360" w:lineRule="auto"/>
              <w:ind w:left="189"/>
              <w:jc w:val="both"/>
              <w:rPr>
                <w:rFonts w:asciiTheme="majorHAnsi" w:hAnsiTheme="majorHAnsi"/>
              </w:rPr>
            </w:pPr>
            <w:r w:rsidRPr="00DB0628">
              <w:rPr>
                <w:rFonts w:asciiTheme="majorHAnsi" w:hAnsiTheme="majorHAnsi"/>
              </w:rPr>
              <w:t xml:space="preserve">Tipo: _________________________________ Numero: _________________________________________________ </w:t>
            </w:r>
          </w:p>
          <w:p w14:paraId="2B196C71" w14:textId="14CE639C" w:rsidR="00DB0628" w:rsidRPr="00DB0628" w:rsidRDefault="00DB0628" w:rsidP="00DB0628">
            <w:pPr>
              <w:spacing w:line="360" w:lineRule="auto"/>
              <w:ind w:left="189"/>
              <w:jc w:val="both"/>
              <w:rPr>
                <w:rFonts w:asciiTheme="majorHAnsi" w:hAnsiTheme="majorHAnsi"/>
              </w:rPr>
            </w:pPr>
            <w:r w:rsidRPr="00DB0628">
              <w:rPr>
                <w:rFonts w:asciiTheme="majorHAnsi" w:hAnsiTheme="majorHAnsi"/>
              </w:rPr>
              <w:t>Rilasciato da: __________________________________________ In data: __________________</w:t>
            </w:r>
          </w:p>
        </w:tc>
      </w:tr>
    </w:tbl>
    <w:p w14:paraId="40DBB02C" w14:textId="0F799AFB" w:rsidR="004372FB" w:rsidRPr="004372FB" w:rsidRDefault="004372FB" w:rsidP="00DB0628">
      <w:pPr>
        <w:rPr>
          <w:rFonts w:asciiTheme="majorHAnsi" w:hAnsiTheme="majorHAnsi"/>
          <w:b/>
          <w:sz w:val="22"/>
          <w:szCs w:val="22"/>
        </w:rPr>
      </w:pPr>
    </w:p>
    <w:sectPr w:rsidR="004372FB" w:rsidRPr="004372FB" w:rsidSect="00ED6C1D">
      <w:pgSz w:w="11906" w:h="16838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712FA7" w14:textId="77777777" w:rsidR="00FC47BD" w:rsidRDefault="00FC47BD" w:rsidP="00DB0628">
      <w:r>
        <w:separator/>
      </w:r>
    </w:p>
  </w:endnote>
  <w:endnote w:type="continuationSeparator" w:id="0">
    <w:p w14:paraId="3F3AADD2" w14:textId="77777777" w:rsidR="00FC47BD" w:rsidRDefault="00FC47BD" w:rsidP="00DB06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05C37E" w14:textId="77777777" w:rsidR="00FC47BD" w:rsidRDefault="00FC47BD" w:rsidP="00DB0628">
      <w:r>
        <w:separator/>
      </w:r>
    </w:p>
  </w:footnote>
  <w:footnote w:type="continuationSeparator" w:id="0">
    <w:p w14:paraId="4FDC035A" w14:textId="77777777" w:rsidR="00FC47BD" w:rsidRDefault="00FC47BD" w:rsidP="00DB06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B5150"/>
    <w:multiLevelType w:val="hybridMultilevel"/>
    <w:tmpl w:val="27FA14D8"/>
    <w:lvl w:ilvl="0" w:tplc="63589EE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CD23C2"/>
    <w:multiLevelType w:val="hybridMultilevel"/>
    <w:tmpl w:val="5D2AAA7E"/>
    <w:lvl w:ilvl="0" w:tplc="45EE374A">
      <w:start w:val="2"/>
      <w:numFmt w:val="lowerLetter"/>
      <w:lvlText w:val="%1)"/>
      <w:lvlJc w:val="left"/>
      <w:pPr>
        <w:tabs>
          <w:tab w:val="num" w:pos="737"/>
        </w:tabs>
        <w:ind w:left="73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57"/>
        </w:tabs>
        <w:ind w:left="1457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77"/>
        </w:tabs>
        <w:ind w:left="2177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97"/>
        </w:tabs>
        <w:ind w:left="2897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17"/>
        </w:tabs>
        <w:ind w:left="3617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37"/>
        </w:tabs>
        <w:ind w:left="4337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57"/>
        </w:tabs>
        <w:ind w:left="5057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77"/>
        </w:tabs>
        <w:ind w:left="5777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97"/>
        </w:tabs>
        <w:ind w:left="6497" w:hanging="180"/>
      </w:pPr>
    </w:lvl>
  </w:abstractNum>
  <w:abstractNum w:abstractNumId="2" w15:restartNumberingAfterBreak="0">
    <w:nsid w:val="0EC420A4"/>
    <w:multiLevelType w:val="singleLevel"/>
    <w:tmpl w:val="F7B0A980"/>
    <w:lvl w:ilvl="0">
      <w:start w:val="14"/>
      <w:numFmt w:val="upperLetter"/>
      <w:lvlText w:val="%1."/>
      <w:lvlJc w:val="left"/>
      <w:pPr>
        <w:tabs>
          <w:tab w:val="num" w:pos="1140"/>
        </w:tabs>
        <w:ind w:left="1140" w:hanging="1140"/>
      </w:pPr>
      <w:rPr>
        <w:rFonts w:hint="default"/>
      </w:rPr>
    </w:lvl>
  </w:abstractNum>
  <w:abstractNum w:abstractNumId="3" w15:restartNumberingAfterBreak="0">
    <w:nsid w:val="15080E3B"/>
    <w:multiLevelType w:val="hybridMultilevel"/>
    <w:tmpl w:val="3162FEBC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5D670D1"/>
    <w:multiLevelType w:val="singleLevel"/>
    <w:tmpl w:val="81E0E55C"/>
    <w:lvl w:ilvl="0">
      <w:start w:val="14"/>
      <w:numFmt w:val="upperLetter"/>
      <w:lvlText w:val="%1."/>
      <w:lvlJc w:val="left"/>
      <w:pPr>
        <w:tabs>
          <w:tab w:val="num" w:pos="900"/>
        </w:tabs>
        <w:ind w:left="900" w:hanging="900"/>
      </w:pPr>
      <w:rPr>
        <w:rFonts w:hint="default"/>
      </w:rPr>
    </w:lvl>
  </w:abstractNum>
  <w:abstractNum w:abstractNumId="5" w15:restartNumberingAfterBreak="0">
    <w:nsid w:val="189A725C"/>
    <w:multiLevelType w:val="hybridMultilevel"/>
    <w:tmpl w:val="AAF60DA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814000"/>
    <w:multiLevelType w:val="hybridMultilevel"/>
    <w:tmpl w:val="1CC2BB5A"/>
    <w:lvl w:ilvl="0" w:tplc="D900792C">
      <w:start w:val="14"/>
      <w:numFmt w:val="upperLetter"/>
      <w:lvlText w:val="%1."/>
      <w:lvlJc w:val="left"/>
      <w:pPr>
        <w:tabs>
          <w:tab w:val="num" w:pos="2051"/>
        </w:tabs>
        <w:ind w:left="2051" w:hanging="120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7" w15:restartNumberingAfterBreak="0">
    <w:nsid w:val="27F23462"/>
    <w:multiLevelType w:val="hybridMultilevel"/>
    <w:tmpl w:val="A7D4F32C"/>
    <w:lvl w:ilvl="0" w:tplc="2C6A3DF8">
      <w:start w:val="14"/>
      <w:numFmt w:val="upperLetter"/>
      <w:lvlText w:val="%1."/>
      <w:lvlJc w:val="left"/>
      <w:pPr>
        <w:tabs>
          <w:tab w:val="num" w:pos="1035"/>
        </w:tabs>
        <w:ind w:left="1035" w:hanging="67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964104A"/>
    <w:multiLevelType w:val="singleLevel"/>
    <w:tmpl w:val="23CA622A"/>
    <w:lvl w:ilvl="0">
      <w:start w:val="14"/>
      <w:numFmt w:val="upperLetter"/>
      <w:lvlText w:val="%1."/>
      <w:lvlJc w:val="left"/>
      <w:pPr>
        <w:tabs>
          <w:tab w:val="num" w:pos="1965"/>
        </w:tabs>
        <w:ind w:left="1965" w:hanging="1965"/>
      </w:pPr>
      <w:rPr>
        <w:rFonts w:hint="default"/>
      </w:rPr>
    </w:lvl>
  </w:abstractNum>
  <w:abstractNum w:abstractNumId="9" w15:restartNumberingAfterBreak="0">
    <w:nsid w:val="29ED2319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305C01D3"/>
    <w:multiLevelType w:val="hybridMultilevel"/>
    <w:tmpl w:val="21680C28"/>
    <w:lvl w:ilvl="0" w:tplc="C0D2EB3C">
      <w:start w:val="1"/>
      <w:numFmt w:val="bullet"/>
      <w:lvlText w:val="-"/>
      <w:lvlJc w:val="left"/>
      <w:pPr>
        <w:tabs>
          <w:tab w:val="num" w:pos="2040"/>
        </w:tabs>
        <w:ind w:left="2040" w:hanging="360"/>
      </w:pPr>
      <w:rPr>
        <w:rFonts w:ascii="Book Antiqua" w:eastAsia="Times New Roman" w:hAnsi="Book Antiqua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760"/>
        </w:tabs>
        <w:ind w:left="27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480"/>
        </w:tabs>
        <w:ind w:left="34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4200"/>
        </w:tabs>
        <w:ind w:left="42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920"/>
        </w:tabs>
        <w:ind w:left="49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640"/>
        </w:tabs>
        <w:ind w:left="56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360"/>
        </w:tabs>
        <w:ind w:left="63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7080"/>
        </w:tabs>
        <w:ind w:left="70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800"/>
        </w:tabs>
        <w:ind w:left="7800" w:hanging="360"/>
      </w:pPr>
      <w:rPr>
        <w:rFonts w:ascii="Wingdings" w:hAnsi="Wingdings" w:hint="default"/>
      </w:rPr>
    </w:lvl>
  </w:abstractNum>
  <w:abstractNum w:abstractNumId="11" w15:restartNumberingAfterBreak="0">
    <w:nsid w:val="31CD464D"/>
    <w:multiLevelType w:val="hybridMultilevel"/>
    <w:tmpl w:val="C2EEDC6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5C056B"/>
    <w:multiLevelType w:val="hybridMultilevel"/>
    <w:tmpl w:val="00D09C62"/>
    <w:lvl w:ilvl="0" w:tplc="038A42A4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3" w15:restartNumberingAfterBreak="0">
    <w:nsid w:val="473F7CD2"/>
    <w:multiLevelType w:val="hybridMultilevel"/>
    <w:tmpl w:val="E48A2DBE"/>
    <w:lvl w:ilvl="0" w:tplc="611CFCD4">
      <w:start w:val="14"/>
      <w:numFmt w:val="upperLetter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37A4529"/>
    <w:multiLevelType w:val="hybridMultilevel"/>
    <w:tmpl w:val="5FDE5EEE"/>
    <w:lvl w:ilvl="0" w:tplc="9DF2F39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D85286"/>
    <w:multiLevelType w:val="hybridMultilevel"/>
    <w:tmpl w:val="FD80A4E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742807"/>
    <w:multiLevelType w:val="hybridMultilevel"/>
    <w:tmpl w:val="D75A405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8B30DCB"/>
    <w:multiLevelType w:val="singleLevel"/>
    <w:tmpl w:val="C9787A52"/>
    <w:lvl w:ilvl="0">
      <w:start w:val="14"/>
      <w:numFmt w:val="lowerLetter"/>
      <w:lvlText w:val="%1."/>
      <w:lvlJc w:val="left"/>
      <w:pPr>
        <w:tabs>
          <w:tab w:val="num" w:pos="1185"/>
        </w:tabs>
        <w:ind w:left="1185" w:hanging="1185"/>
      </w:pPr>
      <w:rPr>
        <w:rFonts w:hint="default"/>
      </w:rPr>
    </w:lvl>
  </w:abstractNum>
  <w:abstractNum w:abstractNumId="18" w15:restartNumberingAfterBreak="0">
    <w:nsid w:val="5D171570"/>
    <w:multiLevelType w:val="singleLevel"/>
    <w:tmpl w:val="4E8A58D4"/>
    <w:lvl w:ilvl="0">
      <w:start w:val="14"/>
      <w:numFmt w:val="lowerLetter"/>
      <w:lvlText w:val="%1."/>
      <w:lvlJc w:val="left"/>
      <w:pPr>
        <w:tabs>
          <w:tab w:val="num" w:pos="810"/>
        </w:tabs>
        <w:ind w:left="810" w:hanging="810"/>
      </w:pPr>
      <w:rPr>
        <w:rFonts w:hint="default"/>
      </w:rPr>
    </w:lvl>
  </w:abstractNum>
  <w:abstractNum w:abstractNumId="19" w15:restartNumberingAfterBreak="0">
    <w:nsid w:val="5ECD1EAD"/>
    <w:multiLevelType w:val="hybridMultilevel"/>
    <w:tmpl w:val="8BC68CD4"/>
    <w:lvl w:ilvl="0" w:tplc="06FA2276">
      <w:start w:val="14"/>
      <w:numFmt w:val="upperLetter"/>
      <w:lvlText w:val="%1."/>
      <w:lvlJc w:val="left"/>
      <w:pPr>
        <w:tabs>
          <w:tab w:val="num" w:pos="1140"/>
        </w:tabs>
        <w:ind w:left="1140" w:hanging="78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11C4D73"/>
    <w:multiLevelType w:val="hybridMultilevel"/>
    <w:tmpl w:val="E88283C2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1B52FE9"/>
    <w:multiLevelType w:val="singleLevel"/>
    <w:tmpl w:val="7A08EB90"/>
    <w:lvl w:ilvl="0">
      <w:start w:val="1"/>
      <w:numFmt w:val="lowerLetter"/>
      <w:lvlText w:val="%1)"/>
      <w:lvlJc w:val="left"/>
      <w:pPr>
        <w:tabs>
          <w:tab w:val="num" w:pos="540"/>
        </w:tabs>
        <w:ind w:left="540" w:hanging="360"/>
      </w:pPr>
      <w:rPr>
        <w:rFonts w:hint="default"/>
      </w:rPr>
    </w:lvl>
  </w:abstractNum>
  <w:abstractNum w:abstractNumId="22" w15:restartNumberingAfterBreak="0">
    <w:nsid w:val="648A4C50"/>
    <w:multiLevelType w:val="hybridMultilevel"/>
    <w:tmpl w:val="D2187A0E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B061140"/>
    <w:multiLevelType w:val="hybridMultilevel"/>
    <w:tmpl w:val="AA96C7A2"/>
    <w:lvl w:ilvl="0" w:tplc="5710592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24" w15:restartNumberingAfterBreak="0">
    <w:nsid w:val="6C1A7132"/>
    <w:multiLevelType w:val="hybridMultilevel"/>
    <w:tmpl w:val="C3DC5AE4"/>
    <w:lvl w:ilvl="0" w:tplc="6108FB06">
      <w:start w:val="14"/>
      <w:numFmt w:val="upperLetter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CC91D76"/>
    <w:multiLevelType w:val="hybridMultilevel"/>
    <w:tmpl w:val="83666818"/>
    <w:lvl w:ilvl="0" w:tplc="A96C02B0">
      <w:start w:val="14"/>
      <w:numFmt w:val="upperLetter"/>
      <w:lvlText w:val="%1."/>
      <w:lvlJc w:val="left"/>
      <w:pPr>
        <w:tabs>
          <w:tab w:val="num" w:pos="1215"/>
        </w:tabs>
        <w:ind w:left="1215" w:hanging="85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D7D1D7E"/>
    <w:multiLevelType w:val="hybridMultilevel"/>
    <w:tmpl w:val="2342F30A"/>
    <w:lvl w:ilvl="0" w:tplc="4C90B7F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DCD156C"/>
    <w:multiLevelType w:val="hybridMultilevel"/>
    <w:tmpl w:val="AB74315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F155310"/>
    <w:multiLevelType w:val="hybridMultilevel"/>
    <w:tmpl w:val="05BC6424"/>
    <w:lvl w:ilvl="0" w:tplc="B58E8FD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3A4A0C"/>
    <w:multiLevelType w:val="hybridMultilevel"/>
    <w:tmpl w:val="35A458AC"/>
    <w:lvl w:ilvl="0" w:tplc="73D061F4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30" w15:restartNumberingAfterBreak="0">
    <w:nsid w:val="7DEF1E91"/>
    <w:multiLevelType w:val="hybridMultilevel"/>
    <w:tmpl w:val="0EE84686"/>
    <w:lvl w:ilvl="0" w:tplc="F94A21DA">
      <w:start w:val="14"/>
      <w:numFmt w:val="upperLetter"/>
      <w:lvlText w:val="%1."/>
      <w:lvlJc w:val="left"/>
      <w:pPr>
        <w:tabs>
          <w:tab w:val="num" w:pos="1200"/>
        </w:tabs>
        <w:ind w:left="1200" w:hanging="84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61297281">
    <w:abstractNumId w:val="8"/>
  </w:num>
  <w:num w:numId="2" w16cid:durableId="1437335589">
    <w:abstractNumId w:val="18"/>
  </w:num>
  <w:num w:numId="3" w16cid:durableId="1765033030">
    <w:abstractNumId w:val="2"/>
  </w:num>
  <w:num w:numId="4" w16cid:durableId="587810250">
    <w:abstractNumId w:val="17"/>
  </w:num>
  <w:num w:numId="5" w16cid:durableId="1508907918">
    <w:abstractNumId w:val="21"/>
  </w:num>
  <w:num w:numId="6" w16cid:durableId="1203904396">
    <w:abstractNumId w:val="9"/>
  </w:num>
  <w:num w:numId="7" w16cid:durableId="1478112795">
    <w:abstractNumId w:val="4"/>
  </w:num>
  <w:num w:numId="8" w16cid:durableId="1364478940">
    <w:abstractNumId w:val="30"/>
  </w:num>
  <w:num w:numId="9" w16cid:durableId="2066561348">
    <w:abstractNumId w:val="22"/>
  </w:num>
  <w:num w:numId="10" w16cid:durableId="1282611683">
    <w:abstractNumId w:val="26"/>
  </w:num>
  <w:num w:numId="11" w16cid:durableId="1754621400">
    <w:abstractNumId w:val="13"/>
  </w:num>
  <w:num w:numId="12" w16cid:durableId="2137217170">
    <w:abstractNumId w:val="3"/>
  </w:num>
  <w:num w:numId="13" w16cid:durableId="1259941911">
    <w:abstractNumId w:val="19"/>
  </w:num>
  <w:num w:numId="14" w16cid:durableId="94981745">
    <w:abstractNumId w:val="24"/>
  </w:num>
  <w:num w:numId="15" w16cid:durableId="1415469385">
    <w:abstractNumId w:val="29"/>
  </w:num>
  <w:num w:numId="16" w16cid:durableId="1554999323">
    <w:abstractNumId w:val="14"/>
  </w:num>
  <w:num w:numId="17" w16cid:durableId="1689481685">
    <w:abstractNumId w:val="16"/>
  </w:num>
  <w:num w:numId="18" w16cid:durableId="1749569813">
    <w:abstractNumId w:val="25"/>
  </w:num>
  <w:num w:numId="19" w16cid:durableId="1243225869">
    <w:abstractNumId w:val="7"/>
  </w:num>
  <w:num w:numId="20" w16cid:durableId="1507672829">
    <w:abstractNumId w:val="20"/>
  </w:num>
  <w:num w:numId="21" w16cid:durableId="1383869442">
    <w:abstractNumId w:val="6"/>
  </w:num>
  <w:num w:numId="22" w16cid:durableId="1412509247">
    <w:abstractNumId w:val="23"/>
  </w:num>
  <w:num w:numId="23" w16cid:durableId="65150455">
    <w:abstractNumId w:val="1"/>
  </w:num>
  <w:num w:numId="24" w16cid:durableId="284511248">
    <w:abstractNumId w:val="12"/>
  </w:num>
  <w:num w:numId="25" w16cid:durableId="1931699806">
    <w:abstractNumId w:val="10"/>
  </w:num>
  <w:num w:numId="26" w16cid:durableId="713383310">
    <w:abstractNumId w:val="0"/>
  </w:num>
  <w:num w:numId="27" w16cid:durableId="1640069474">
    <w:abstractNumId w:val="11"/>
  </w:num>
  <w:num w:numId="28" w16cid:durableId="1651858251">
    <w:abstractNumId w:val="15"/>
  </w:num>
  <w:num w:numId="29" w16cid:durableId="966357269">
    <w:abstractNumId w:val="5"/>
  </w:num>
  <w:num w:numId="30" w16cid:durableId="664358512">
    <w:abstractNumId w:val="27"/>
  </w:num>
  <w:num w:numId="31" w16cid:durableId="72341381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1DC"/>
    <w:rsid w:val="0001233A"/>
    <w:rsid w:val="00013AAE"/>
    <w:rsid w:val="000545A3"/>
    <w:rsid w:val="00062C8C"/>
    <w:rsid w:val="000836B5"/>
    <w:rsid w:val="00083C1D"/>
    <w:rsid w:val="000A5BDE"/>
    <w:rsid w:val="000B6DE8"/>
    <w:rsid w:val="000C3D56"/>
    <w:rsid w:val="00132BCE"/>
    <w:rsid w:val="001D5DC1"/>
    <w:rsid w:val="001F6E4C"/>
    <w:rsid w:val="00220109"/>
    <w:rsid w:val="002A5A75"/>
    <w:rsid w:val="002D7247"/>
    <w:rsid w:val="00323B4D"/>
    <w:rsid w:val="00355482"/>
    <w:rsid w:val="003577F5"/>
    <w:rsid w:val="00385BAB"/>
    <w:rsid w:val="003C622C"/>
    <w:rsid w:val="003E108E"/>
    <w:rsid w:val="00407D31"/>
    <w:rsid w:val="00415BF4"/>
    <w:rsid w:val="0042120A"/>
    <w:rsid w:val="004372FB"/>
    <w:rsid w:val="00457547"/>
    <w:rsid w:val="004A08B1"/>
    <w:rsid w:val="004A0EDA"/>
    <w:rsid w:val="004E21D9"/>
    <w:rsid w:val="00535326"/>
    <w:rsid w:val="00542DE7"/>
    <w:rsid w:val="0054767F"/>
    <w:rsid w:val="005A0633"/>
    <w:rsid w:val="005B583C"/>
    <w:rsid w:val="005C3510"/>
    <w:rsid w:val="00650030"/>
    <w:rsid w:val="0065799A"/>
    <w:rsid w:val="00683666"/>
    <w:rsid w:val="006C2F6E"/>
    <w:rsid w:val="006E638D"/>
    <w:rsid w:val="00703FF5"/>
    <w:rsid w:val="00704AF3"/>
    <w:rsid w:val="00711C53"/>
    <w:rsid w:val="007D5508"/>
    <w:rsid w:val="007F005C"/>
    <w:rsid w:val="007F097B"/>
    <w:rsid w:val="008864F6"/>
    <w:rsid w:val="00890376"/>
    <w:rsid w:val="0089448E"/>
    <w:rsid w:val="00937660"/>
    <w:rsid w:val="00937F70"/>
    <w:rsid w:val="009541DC"/>
    <w:rsid w:val="00955149"/>
    <w:rsid w:val="00960F3F"/>
    <w:rsid w:val="00984012"/>
    <w:rsid w:val="00984B6E"/>
    <w:rsid w:val="009A14C3"/>
    <w:rsid w:val="009E16D6"/>
    <w:rsid w:val="009F7FFD"/>
    <w:rsid w:val="00A30481"/>
    <w:rsid w:val="00A538AD"/>
    <w:rsid w:val="00A67FA5"/>
    <w:rsid w:val="00AA36EF"/>
    <w:rsid w:val="00AB04F2"/>
    <w:rsid w:val="00AD2F9C"/>
    <w:rsid w:val="00AD66E8"/>
    <w:rsid w:val="00AF1184"/>
    <w:rsid w:val="00AF5D6C"/>
    <w:rsid w:val="00B5004D"/>
    <w:rsid w:val="00B758B2"/>
    <w:rsid w:val="00B87932"/>
    <w:rsid w:val="00BF2CB2"/>
    <w:rsid w:val="00BF6864"/>
    <w:rsid w:val="00C2488A"/>
    <w:rsid w:val="00C27043"/>
    <w:rsid w:val="00C77F75"/>
    <w:rsid w:val="00C85282"/>
    <w:rsid w:val="00C93461"/>
    <w:rsid w:val="00C949F6"/>
    <w:rsid w:val="00CD15C9"/>
    <w:rsid w:val="00CE5824"/>
    <w:rsid w:val="00D131CF"/>
    <w:rsid w:val="00D20303"/>
    <w:rsid w:val="00D377D9"/>
    <w:rsid w:val="00D42092"/>
    <w:rsid w:val="00D51B4B"/>
    <w:rsid w:val="00D524E0"/>
    <w:rsid w:val="00D55B22"/>
    <w:rsid w:val="00DB0628"/>
    <w:rsid w:val="00DC4701"/>
    <w:rsid w:val="00E023CF"/>
    <w:rsid w:val="00E025CC"/>
    <w:rsid w:val="00E5461E"/>
    <w:rsid w:val="00E6131A"/>
    <w:rsid w:val="00E716C7"/>
    <w:rsid w:val="00ED6C1D"/>
    <w:rsid w:val="00F05FC0"/>
    <w:rsid w:val="00F065F7"/>
    <w:rsid w:val="00F52074"/>
    <w:rsid w:val="00F9438C"/>
    <w:rsid w:val="00FA75B8"/>
    <w:rsid w:val="00FC04D5"/>
    <w:rsid w:val="00FC4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F2F2537"/>
  <w15:docId w15:val="{45E82C14-A99A-496F-A3C6-955ED070A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D6C1D"/>
  </w:style>
  <w:style w:type="paragraph" w:styleId="Titolo1">
    <w:name w:val="heading 1"/>
    <w:basedOn w:val="Normale"/>
    <w:next w:val="Normale"/>
    <w:qFormat/>
    <w:rsid w:val="00ED6C1D"/>
    <w:pPr>
      <w:keepNext/>
      <w:jc w:val="right"/>
      <w:outlineLvl w:val="0"/>
    </w:pPr>
    <w:rPr>
      <w:rFonts w:ascii="Arial" w:hAnsi="Arial"/>
      <w:b/>
      <w:sz w:val="22"/>
    </w:rPr>
  </w:style>
  <w:style w:type="paragraph" w:styleId="Titolo2">
    <w:name w:val="heading 2"/>
    <w:basedOn w:val="Normale"/>
    <w:next w:val="Normale"/>
    <w:qFormat/>
    <w:rsid w:val="00ED6C1D"/>
    <w:pPr>
      <w:keepNext/>
      <w:jc w:val="center"/>
      <w:outlineLvl w:val="1"/>
    </w:pPr>
    <w:rPr>
      <w:rFonts w:ascii="Arial" w:hAnsi="Arial"/>
      <w:b/>
      <w:sz w:val="24"/>
    </w:rPr>
  </w:style>
  <w:style w:type="paragraph" w:styleId="Titolo3">
    <w:name w:val="heading 3"/>
    <w:basedOn w:val="Normale"/>
    <w:next w:val="Normale"/>
    <w:qFormat/>
    <w:rsid w:val="00ED6C1D"/>
    <w:pPr>
      <w:keepNext/>
      <w:ind w:left="6372" w:firstLine="708"/>
      <w:jc w:val="both"/>
      <w:outlineLvl w:val="2"/>
    </w:pPr>
    <w:rPr>
      <w:rFonts w:ascii="Arial" w:hAnsi="Arial"/>
      <w:noProof/>
      <w:sz w:val="28"/>
    </w:rPr>
  </w:style>
  <w:style w:type="paragraph" w:styleId="Titolo4">
    <w:name w:val="heading 4"/>
    <w:basedOn w:val="Normale"/>
    <w:next w:val="Normale"/>
    <w:qFormat/>
    <w:rsid w:val="00ED6C1D"/>
    <w:pPr>
      <w:keepNext/>
      <w:jc w:val="right"/>
      <w:outlineLvl w:val="3"/>
    </w:pPr>
    <w:rPr>
      <w:rFonts w:ascii="Arial" w:hAnsi="Arial"/>
      <w:b/>
      <w:sz w:val="24"/>
      <w:u w:val="single"/>
    </w:rPr>
  </w:style>
  <w:style w:type="paragraph" w:styleId="Titolo5">
    <w:name w:val="heading 5"/>
    <w:basedOn w:val="Normale"/>
    <w:next w:val="Normale"/>
    <w:qFormat/>
    <w:rsid w:val="00ED6C1D"/>
    <w:pPr>
      <w:keepNext/>
      <w:jc w:val="center"/>
      <w:outlineLvl w:val="4"/>
    </w:pPr>
    <w:rPr>
      <w:rFonts w:ascii="Arial" w:hAnsi="Arial"/>
      <w:b/>
      <w:sz w:val="36"/>
    </w:rPr>
  </w:style>
  <w:style w:type="paragraph" w:styleId="Titolo6">
    <w:name w:val="heading 6"/>
    <w:basedOn w:val="Normale"/>
    <w:next w:val="Normale"/>
    <w:qFormat/>
    <w:rsid w:val="00ED6C1D"/>
    <w:pPr>
      <w:keepNext/>
      <w:ind w:left="2832" w:firstLine="708"/>
      <w:outlineLvl w:val="5"/>
    </w:pPr>
    <w:rPr>
      <w:sz w:val="40"/>
    </w:rPr>
  </w:style>
  <w:style w:type="paragraph" w:styleId="Titolo7">
    <w:name w:val="heading 7"/>
    <w:basedOn w:val="Normale"/>
    <w:next w:val="Normale"/>
    <w:qFormat/>
    <w:rsid w:val="00ED6C1D"/>
    <w:pPr>
      <w:keepNext/>
      <w:ind w:left="2832" w:firstLine="708"/>
      <w:outlineLvl w:val="6"/>
    </w:pPr>
    <w:rPr>
      <w:bCs/>
      <w:sz w:val="24"/>
    </w:rPr>
  </w:style>
  <w:style w:type="paragraph" w:styleId="Titolo8">
    <w:name w:val="heading 8"/>
    <w:basedOn w:val="Normale"/>
    <w:next w:val="Normale"/>
    <w:qFormat/>
    <w:rsid w:val="00ED6C1D"/>
    <w:pPr>
      <w:keepNext/>
      <w:outlineLvl w:val="7"/>
    </w:pPr>
    <w:rPr>
      <w:sz w:val="28"/>
    </w:rPr>
  </w:style>
  <w:style w:type="paragraph" w:styleId="Titolo9">
    <w:name w:val="heading 9"/>
    <w:basedOn w:val="Normale"/>
    <w:next w:val="Normale"/>
    <w:qFormat/>
    <w:rsid w:val="00ED6C1D"/>
    <w:pPr>
      <w:keepNext/>
      <w:ind w:left="2832" w:firstLine="708"/>
      <w:outlineLvl w:val="8"/>
    </w:pPr>
    <w:rPr>
      <w:b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rsid w:val="00ED6C1D"/>
    <w:pPr>
      <w:jc w:val="both"/>
    </w:pPr>
    <w:rPr>
      <w:rFonts w:ascii="Arial" w:hAnsi="Arial"/>
      <w:sz w:val="24"/>
    </w:rPr>
  </w:style>
  <w:style w:type="paragraph" w:styleId="Corpodeltesto2">
    <w:name w:val="Body Text 2"/>
    <w:basedOn w:val="Normale"/>
    <w:rsid w:val="00ED6C1D"/>
    <w:rPr>
      <w:sz w:val="24"/>
    </w:rPr>
  </w:style>
  <w:style w:type="paragraph" w:styleId="Corpodeltesto3">
    <w:name w:val="Body Text 3"/>
    <w:basedOn w:val="Normale"/>
    <w:rsid w:val="00ED6C1D"/>
    <w:rPr>
      <w:rFonts w:ascii="Arial" w:hAnsi="Arial" w:cs="Arial"/>
      <w:b/>
      <w:sz w:val="32"/>
    </w:rPr>
  </w:style>
  <w:style w:type="paragraph" w:styleId="Rientrocorpodeltesto">
    <w:name w:val="Body Text Indent"/>
    <w:basedOn w:val="Normale"/>
    <w:rsid w:val="00ED6C1D"/>
    <w:pPr>
      <w:ind w:firstLine="708"/>
    </w:pPr>
    <w:rPr>
      <w:b/>
      <w:bCs/>
      <w:sz w:val="44"/>
    </w:rPr>
  </w:style>
  <w:style w:type="paragraph" w:styleId="Testodelblocco">
    <w:name w:val="Block Text"/>
    <w:basedOn w:val="Normale"/>
    <w:rsid w:val="00ED6C1D"/>
    <w:pPr>
      <w:ind w:left="851" w:right="851"/>
      <w:jc w:val="both"/>
    </w:pPr>
    <w:rPr>
      <w:sz w:val="24"/>
    </w:rPr>
  </w:style>
  <w:style w:type="character" w:styleId="Collegamentoipertestuale">
    <w:name w:val="Hyperlink"/>
    <w:basedOn w:val="Carpredefinitoparagrafo"/>
    <w:uiPriority w:val="99"/>
    <w:rsid w:val="009541DC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A538A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rsid w:val="00C2488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C2488A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nhideWhenUsed/>
    <w:rsid w:val="00DB062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DB0628"/>
  </w:style>
  <w:style w:type="paragraph" w:styleId="Pidipagina">
    <w:name w:val="footer"/>
    <w:basedOn w:val="Normale"/>
    <w:link w:val="PidipaginaCarattere"/>
    <w:unhideWhenUsed/>
    <w:rsid w:val="00DB062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DB06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dovica.giovedi\Desktop\MODELLI%20E%20CARTA%20INTESTATA\CARTA%20INTESTATA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</Template>
  <TotalTime>8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 Presidente</vt:lpstr>
    </vt:vector>
  </TitlesOfParts>
  <Company>Ale@ndro</Company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 Presidente</dc:title>
  <dc:creator>Ludovica Giovedi'</dc:creator>
  <cp:lastModifiedBy>Ludovica Giove</cp:lastModifiedBy>
  <cp:revision>3</cp:revision>
  <cp:lastPrinted>2022-06-09T12:54:00Z</cp:lastPrinted>
  <dcterms:created xsi:type="dcterms:W3CDTF">2023-08-23T09:49:00Z</dcterms:created>
  <dcterms:modified xsi:type="dcterms:W3CDTF">2023-08-23T09:56:00Z</dcterms:modified>
</cp:coreProperties>
</file>